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ascii="方正小标宋简体" w:hAnsi="新宋体" w:eastAsia="方正小标宋简体" w:cs="仿宋_GB2312"/>
                <w:bCs/>
                <w:color w:val="auto"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>帮</w:t>
            </w:r>
            <w:r>
              <w:rPr>
                <w:rFonts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 xml:space="preserve"> </w:t>
            </w:r>
            <w:r>
              <w:rPr>
                <w:rFonts w:hint="eastAsia"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>扶</w:t>
            </w:r>
            <w:r>
              <w:rPr>
                <w:rFonts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 xml:space="preserve"> </w:t>
            </w:r>
            <w:r>
              <w:rPr>
                <w:rFonts w:hint="eastAsia"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>对</w:t>
            </w:r>
            <w:r>
              <w:rPr>
                <w:rFonts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 xml:space="preserve"> </w:t>
            </w:r>
            <w:r>
              <w:rPr>
                <w:rFonts w:hint="eastAsia"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>象</w:t>
            </w:r>
            <w:r>
              <w:rPr>
                <w:rFonts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 xml:space="preserve"> </w:t>
            </w:r>
            <w:r>
              <w:rPr>
                <w:rFonts w:hint="eastAsia"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>推</w:t>
            </w:r>
            <w:r>
              <w:rPr>
                <w:rFonts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 xml:space="preserve"> </w:t>
            </w:r>
            <w:r>
              <w:rPr>
                <w:rFonts w:hint="eastAsia"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>荐</w:t>
            </w:r>
            <w:r>
              <w:rPr>
                <w:rFonts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 xml:space="preserve"> </w:t>
            </w:r>
            <w:r>
              <w:rPr>
                <w:rFonts w:hint="eastAsia" w:ascii="方正小标宋简体" w:hAnsi="新宋体" w:eastAsia="方正小标宋简体" w:cs="仿宋_GB2312"/>
                <w:bCs/>
                <w:color w:val="auto"/>
                <w:sz w:val="44"/>
                <w:szCs w:val="44"/>
              </w:rPr>
              <w:t>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庞锐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8"/>
                <w:szCs w:val="28"/>
              </w:rPr>
              <w:t>男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8"/>
                <w:szCs w:val="28"/>
              </w:rPr>
              <w:t>2007.5.17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8"/>
                <w:szCs w:val="28"/>
              </w:rPr>
              <w:t>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130529200705176213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巨鹿县育红小学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15832918379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庞胜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37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父子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无固定工作，打零工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吴东双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35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母子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无工作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庞锐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10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本人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学生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庞晴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兄妹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非农业 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打零工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巨鹿县魏征北街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低保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</w:tcBorders>
            <w:vAlign w:val="center"/>
          </w:tcPr>
          <w:p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969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9000</w:t>
            </w:r>
          </w:p>
        </w:tc>
        <w:tc>
          <w:tcPr>
            <w:tcW w:w="969" w:type="dxa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>800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top"/>
          </w:tcPr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 xml:space="preserve">    我叫庞锐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从小患有肌营养不良，而且不能治愈，需要长期吃药和每年两次的住院治疗。因为家庭经济困难，母亲没工作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靠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父亲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打零工和政府的低保补助来勉强维持全家的生活。高额的医药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费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使我们本就困难的家庭更是雪上加霜。为了给我治病父母到处借钱，欠了很多债。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我深知父母的不易，努力学习，成绩在班内都是第一名，年级也是前五名。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为了能给父母减轻一点点负担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申请帮扶，希望领导能够批准，谢谢！谢谢！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/>
              </w:rPr>
              <w:t xml:space="preserve">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申请人签字：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所在学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31680" w:firstLineChars="50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  <w:t xml:space="preserve">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31680" w:firstLineChars="900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负责人签字：</w:t>
            </w:r>
            <w:r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  <w:t xml:space="preserve">         </w:t>
            </w: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3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31680" w:firstLineChars="900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负责人签字：</w:t>
            </w:r>
            <w:r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  <w:t xml:space="preserve">         </w:t>
            </w: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9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  <w:t xml:space="preserve">       </w:t>
            </w: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负责人签字：</w:t>
            </w:r>
            <w:r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  <w:t xml:space="preserve">         </w:t>
            </w: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备</w:t>
            </w:r>
            <w:r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eastAsia="仿宋_GB2312"/>
                <w:color w:val="auto"/>
                <w:kern w:val="0"/>
                <w:sz w:val="28"/>
                <w:szCs w:val="28"/>
              </w:rPr>
              <w:t>注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color w:val="auto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ind w:firstLine="31680" w:firstLineChars="200"/>
        <w:jc w:val="left"/>
        <w:rPr>
          <w:rFonts w:ascii="仿宋_GB2312" w:eastAsia="仿宋_GB2312"/>
          <w:sz w:val="28"/>
          <w:szCs w:val="28"/>
        </w:rPr>
      </w:pPr>
    </w:p>
    <w:p>
      <w:pPr>
        <w:ind w:firstLine="31680" w:firstLineChars="200"/>
        <w:jc w:val="left"/>
        <w:rPr>
          <w:rFonts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填表说明：</w:t>
      </w:r>
      <w:r>
        <w:rPr>
          <w:rFonts w:ascii="仿宋_GB2312" w:eastAsia="仿宋_GB2312"/>
          <w:sz w:val="24"/>
          <w:szCs w:val="24"/>
        </w:rPr>
        <w:t>1</w:t>
      </w:r>
      <w:r>
        <w:rPr>
          <w:rFonts w:hint="eastAsia" w:ascii="仿宋_GB2312" w:eastAsia="仿宋_GB2312"/>
          <w:sz w:val="24"/>
          <w:szCs w:val="24"/>
        </w:rPr>
        <w:t>、本表由申请学生本人填写，并上报所在学校；</w:t>
      </w:r>
      <w:r>
        <w:rPr>
          <w:rFonts w:ascii="仿宋_GB2312" w:eastAsia="仿宋_GB2312"/>
          <w:sz w:val="24"/>
          <w:szCs w:val="24"/>
        </w:rPr>
        <w:t>2</w:t>
      </w:r>
      <w:r>
        <w:rPr>
          <w:rFonts w:hint="eastAsia" w:ascii="仿宋_GB2312" w:eastAsia="仿宋_GB2312"/>
          <w:sz w:val="24"/>
          <w:szCs w:val="24"/>
        </w:rPr>
        <w:t>、未办理身份证，身份证号一栏可不填写，其他项目必须填写；</w:t>
      </w:r>
      <w:r>
        <w:rPr>
          <w:rFonts w:ascii="仿宋_GB2312" w:eastAsia="仿宋_GB2312"/>
          <w:sz w:val="24"/>
          <w:szCs w:val="24"/>
        </w:rPr>
        <w:t>3</w:t>
      </w:r>
      <w:r>
        <w:rPr>
          <w:rFonts w:hint="eastAsia" w:ascii="仿宋_GB2312" w:eastAsia="仿宋_GB2312"/>
          <w:sz w:val="24"/>
          <w:szCs w:val="24"/>
        </w:rPr>
        <w:t>、申请理由一栏详细说明家庭贫困情况；</w:t>
      </w:r>
      <w:r>
        <w:rPr>
          <w:rFonts w:ascii="仿宋_GB2312" w:eastAsia="仿宋_GB2312"/>
          <w:sz w:val="24"/>
          <w:szCs w:val="24"/>
        </w:rPr>
        <w:t>4</w:t>
      </w:r>
      <w:r>
        <w:rPr>
          <w:rFonts w:hint="eastAsia" w:ascii="仿宋_GB2312" w:eastAsia="仿宋_GB2312"/>
          <w:sz w:val="24"/>
          <w:szCs w:val="24"/>
        </w:rPr>
        <w:t>、家庭情况应填写详细信息；</w:t>
      </w:r>
      <w:r>
        <w:rPr>
          <w:rFonts w:ascii="仿宋_GB2312" w:eastAsia="仿宋_GB2312"/>
          <w:sz w:val="24"/>
          <w:szCs w:val="24"/>
        </w:rPr>
        <w:t>5</w:t>
      </w:r>
      <w:r>
        <w:rPr>
          <w:rFonts w:hint="eastAsia" w:ascii="仿宋_GB2312" w:eastAsia="仿宋_GB2312"/>
          <w:sz w:val="24"/>
          <w:szCs w:val="24"/>
        </w:rPr>
        <w:t>、所填报信息必须属实。</w:t>
      </w:r>
    </w:p>
    <w:p>
      <w:pPr>
        <w:ind w:firstLine="31680" w:firstLineChars="200"/>
        <w:jc w:val="left"/>
        <w:rPr>
          <w:rFonts w:ascii="仿宋_GB2312" w:eastAsia="仿宋_GB2312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1859132F"/>
    <w:rsid w:val="000353D6"/>
    <w:rsid w:val="0004396D"/>
    <w:rsid w:val="004E6DCE"/>
    <w:rsid w:val="004F0659"/>
    <w:rsid w:val="00510EBF"/>
    <w:rsid w:val="007807F6"/>
    <w:rsid w:val="007F30EF"/>
    <w:rsid w:val="00A178BB"/>
    <w:rsid w:val="00B56B75"/>
    <w:rsid w:val="0C47334D"/>
    <w:rsid w:val="0C7D054B"/>
    <w:rsid w:val="128E6142"/>
    <w:rsid w:val="1859132F"/>
    <w:rsid w:val="2E1D434B"/>
    <w:rsid w:val="306176C0"/>
    <w:rsid w:val="34D629D8"/>
    <w:rsid w:val="7CD14134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99"/>
    <w:rPr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111</Words>
  <Characters>639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2016-04-08T07:32:00Z</dcterms:created>
  <dc:creator>Administrator</dc:creator>
  <cp:lastModifiedBy>Administrator</cp:lastModifiedBy>
  <dcterms:modified xsi:type="dcterms:W3CDTF">2016-07-19T02:12:46Z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